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621F" w:rsidRPr="00D42424" w:rsidRDefault="0081621F">
      <w:pPr>
        <w:rPr>
          <w:sz w:val="28"/>
          <w:szCs w:val="28"/>
        </w:rPr>
      </w:pPr>
      <w:bookmarkStart w:id="0" w:name="_GoBack"/>
    </w:p>
    <w:bookmarkEnd w:id="0"/>
    <w:p w:rsidR="0081621F" w:rsidRDefault="0081621F">
      <w:pPr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9pt;margin-top:18.55pt;width:529.9pt;height:729pt;z-index:-251658240" wrapcoords="-26 0 -26 21581 21600 21581 21600 0 -26 0">
            <v:imagedata r:id="rId4" o:title=""/>
            <w10:wrap type="tight"/>
          </v:shape>
        </w:pict>
      </w:r>
    </w:p>
    <w:p w:rsidR="0081621F" w:rsidRDefault="0081621F">
      <w:pPr>
        <w:rPr>
          <w:rFonts w:ascii="Times New Roman" w:hAnsi="Times New Roman"/>
          <w:color w:val="000000"/>
          <w:sz w:val="28"/>
          <w:szCs w:val="28"/>
          <w:lang w:eastAsia="ru-RU"/>
        </w:rPr>
      </w:pPr>
    </w:p>
    <w:tbl>
      <w:tblPr>
        <w:tblW w:w="109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862"/>
        <w:gridCol w:w="3232"/>
        <w:gridCol w:w="1969"/>
        <w:gridCol w:w="1982"/>
        <w:gridCol w:w="2865"/>
      </w:tblGrid>
      <w:tr w:rsidR="0081621F" w:rsidRPr="007F76BE" w:rsidTr="007F76BE">
        <w:tc>
          <w:tcPr>
            <w:tcW w:w="862" w:type="dxa"/>
          </w:tcPr>
          <w:p w:rsidR="0081621F" w:rsidRPr="007F76BE" w:rsidRDefault="0081621F" w:rsidP="007F76BE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81621F" w:rsidRPr="007F76BE" w:rsidRDefault="0081621F" w:rsidP="007F76BE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F76BE">
              <w:rPr>
                <w:rFonts w:ascii="Times New Roman" w:hAnsi="Times New Roman"/>
                <w:sz w:val="28"/>
                <w:szCs w:val="28"/>
              </w:rPr>
              <w:t>№п/п</w:t>
            </w:r>
          </w:p>
        </w:tc>
        <w:tc>
          <w:tcPr>
            <w:tcW w:w="3232" w:type="dxa"/>
          </w:tcPr>
          <w:p w:rsidR="0081621F" w:rsidRPr="007F76BE" w:rsidRDefault="0081621F" w:rsidP="007F76BE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81621F" w:rsidRPr="007F76BE" w:rsidRDefault="0081621F" w:rsidP="007F76BE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F76BE">
              <w:rPr>
                <w:rFonts w:ascii="Times New Roman" w:hAnsi="Times New Roman"/>
                <w:sz w:val="28"/>
                <w:szCs w:val="28"/>
              </w:rPr>
              <w:t>Название мероприятия</w:t>
            </w:r>
          </w:p>
        </w:tc>
        <w:tc>
          <w:tcPr>
            <w:tcW w:w="1969" w:type="dxa"/>
          </w:tcPr>
          <w:p w:rsidR="0081621F" w:rsidRPr="007F76BE" w:rsidRDefault="0081621F" w:rsidP="007F76BE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81621F" w:rsidRPr="007F76BE" w:rsidRDefault="0081621F" w:rsidP="007F76BE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76BE">
              <w:rPr>
                <w:rFonts w:ascii="Times New Roman" w:hAnsi="Times New Roman"/>
                <w:sz w:val="28"/>
                <w:szCs w:val="28"/>
              </w:rPr>
              <w:t>классы</w:t>
            </w:r>
          </w:p>
        </w:tc>
        <w:tc>
          <w:tcPr>
            <w:tcW w:w="1982" w:type="dxa"/>
          </w:tcPr>
          <w:p w:rsidR="0081621F" w:rsidRPr="007F76BE" w:rsidRDefault="0081621F" w:rsidP="007F76BE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81621F" w:rsidRPr="007F76BE" w:rsidRDefault="0081621F" w:rsidP="007F76BE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76BE">
              <w:rPr>
                <w:rFonts w:ascii="Times New Roman" w:hAnsi="Times New Roman"/>
                <w:sz w:val="28"/>
                <w:szCs w:val="28"/>
              </w:rPr>
              <w:t>срок</w:t>
            </w:r>
          </w:p>
        </w:tc>
        <w:tc>
          <w:tcPr>
            <w:tcW w:w="2865" w:type="dxa"/>
          </w:tcPr>
          <w:p w:rsidR="0081621F" w:rsidRPr="007F76BE" w:rsidRDefault="0081621F" w:rsidP="007F76BE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81621F" w:rsidRPr="007F76BE" w:rsidRDefault="0081621F" w:rsidP="007F76BE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76BE">
              <w:rPr>
                <w:rFonts w:ascii="Times New Roman" w:hAnsi="Times New Roman"/>
                <w:sz w:val="28"/>
                <w:szCs w:val="28"/>
              </w:rPr>
              <w:t>Ответственный</w:t>
            </w:r>
          </w:p>
          <w:p w:rsidR="0081621F" w:rsidRPr="007F76BE" w:rsidRDefault="0081621F" w:rsidP="007F76BE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1621F" w:rsidRPr="007F76BE" w:rsidTr="007F76BE">
        <w:tc>
          <w:tcPr>
            <w:tcW w:w="862" w:type="dxa"/>
          </w:tcPr>
          <w:p w:rsidR="0081621F" w:rsidRPr="007F76BE" w:rsidRDefault="0081621F" w:rsidP="007F76BE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F76B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232" w:type="dxa"/>
          </w:tcPr>
          <w:p w:rsidR="0081621F" w:rsidRPr="007F76BE" w:rsidRDefault="0081621F" w:rsidP="007F76BE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F76BE">
              <w:rPr>
                <w:rFonts w:ascii="Times New Roman" w:hAnsi="Times New Roman"/>
                <w:sz w:val="28"/>
                <w:szCs w:val="28"/>
              </w:rPr>
              <w:t>Кросс « Золотая осень»</w:t>
            </w:r>
          </w:p>
        </w:tc>
        <w:tc>
          <w:tcPr>
            <w:tcW w:w="1969" w:type="dxa"/>
          </w:tcPr>
          <w:p w:rsidR="0081621F" w:rsidRPr="007F76BE" w:rsidRDefault="0081621F" w:rsidP="007F76BE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F76BE">
              <w:rPr>
                <w:rFonts w:ascii="Times New Roman" w:hAnsi="Times New Roman"/>
                <w:sz w:val="28"/>
                <w:szCs w:val="28"/>
              </w:rPr>
              <w:t>5-11</w:t>
            </w:r>
          </w:p>
        </w:tc>
        <w:tc>
          <w:tcPr>
            <w:tcW w:w="1982" w:type="dxa"/>
          </w:tcPr>
          <w:p w:rsidR="0081621F" w:rsidRPr="007F76BE" w:rsidRDefault="0081621F" w:rsidP="007F76BE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F76BE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2865" w:type="dxa"/>
          </w:tcPr>
          <w:p w:rsidR="0081621F" w:rsidRPr="007F76BE" w:rsidRDefault="0081621F" w:rsidP="007F76BE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F76BE">
              <w:rPr>
                <w:rFonts w:ascii="Times New Roman" w:hAnsi="Times New Roman"/>
                <w:sz w:val="28"/>
                <w:szCs w:val="28"/>
              </w:rPr>
              <w:t>Учителя физкультуры</w:t>
            </w:r>
          </w:p>
          <w:p w:rsidR="0081621F" w:rsidRPr="007F76BE" w:rsidRDefault="0081621F" w:rsidP="007F76BE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F76BE">
              <w:rPr>
                <w:rFonts w:ascii="Times New Roman" w:hAnsi="Times New Roman"/>
                <w:sz w:val="28"/>
                <w:szCs w:val="28"/>
              </w:rPr>
              <w:t>Тренер ДЮСШ</w:t>
            </w:r>
          </w:p>
          <w:p w:rsidR="0081621F" w:rsidRPr="007F76BE" w:rsidRDefault="0081621F" w:rsidP="007F76BE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1621F" w:rsidRPr="007F76BE" w:rsidTr="007F76BE">
        <w:tc>
          <w:tcPr>
            <w:tcW w:w="862" w:type="dxa"/>
          </w:tcPr>
          <w:p w:rsidR="0081621F" w:rsidRPr="007F76BE" w:rsidRDefault="0081621F" w:rsidP="007F76BE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F76BE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232" w:type="dxa"/>
          </w:tcPr>
          <w:p w:rsidR="0081621F" w:rsidRPr="007F76BE" w:rsidRDefault="0081621F" w:rsidP="007F76BE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F76BE">
              <w:rPr>
                <w:rFonts w:ascii="Times New Roman" w:hAnsi="Times New Roman"/>
                <w:sz w:val="28"/>
                <w:szCs w:val="28"/>
              </w:rPr>
              <w:t>День Здоровья</w:t>
            </w:r>
          </w:p>
          <w:p w:rsidR="0081621F" w:rsidRPr="007F76BE" w:rsidRDefault="0081621F" w:rsidP="007F76BE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69" w:type="dxa"/>
          </w:tcPr>
          <w:p w:rsidR="0081621F" w:rsidRPr="007F76BE" w:rsidRDefault="0081621F" w:rsidP="007F76BE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F76BE">
              <w:rPr>
                <w:rFonts w:ascii="Times New Roman" w:hAnsi="Times New Roman"/>
                <w:sz w:val="28"/>
                <w:szCs w:val="28"/>
              </w:rPr>
              <w:t>1-11</w:t>
            </w:r>
          </w:p>
        </w:tc>
        <w:tc>
          <w:tcPr>
            <w:tcW w:w="1982" w:type="dxa"/>
          </w:tcPr>
          <w:p w:rsidR="0081621F" w:rsidRPr="007F76BE" w:rsidRDefault="0081621F" w:rsidP="007F76BE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F76BE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2865" w:type="dxa"/>
          </w:tcPr>
          <w:p w:rsidR="0081621F" w:rsidRPr="007F76BE" w:rsidRDefault="0081621F" w:rsidP="007F76BE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F76BE">
              <w:rPr>
                <w:rFonts w:ascii="Times New Roman" w:hAnsi="Times New Roman"/>
                <w:sz w:val="28"/>
                <w:szCs w:val="28"/>
              </w:rPr>
              <w:t>Учителя физкультуры</w:t>
            </w:r>
          </w:p>
          <w:p w:rsidR="0081621F" w:rsidRPr="007F76BE" w:rsidRDefault="0081621F" w:rsidP="007F76BE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F76BE">
              <w:rPr>
                <w:rFonts w:ascii="Times New Roman" w:hAnsi="Times New Roman"/>
                <w:sz w:val="28"/>
                <w:szCs w:val="28"/>
              </w:rPr>
              <w:t xml:space="preserve">Классные руководители </w:t>
            </w:r>
          </w:p>
        </w:tc>
      </w:tr>
      <w:tr w:rsidR="0081621F" w:rsidRPr="007F76BE" w:rsidTr="007F76BE">
        <w:tc>
          <w:tcPr>
            <w:tcW w:w="862" w:type="dxa"/>
          </w:tcPr>
          <w:p w:rsidR="0081621F" w:rsidRPr="007F76BE" w:rsidRDefault="0081621F" w:rsidP="007F76BE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F76BE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232" w:type="dxa"/>
          </w:tcPr>
          <w:p w:rsidR="0081621F" w:rsidRPr="007F76BE" w:rsidRDefault="0081621F" w:rsidP="007F76BE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F76BE">
              <w:rPr>
                <w:rFonts w:ascii="Times New Roman" w:hAnsi="Times New Roman"/>
                <w:sz w:val="28"/>
                <w:szCs w:val="28"/>
              </w:rPr>
              <w:t>Легкоатлетическое четырехборье</w:t>
            </w:r>
          </w:p>
          <w:p w:rsidR="0081621F" w:rsidRPr="007F76BE" w:rsidRDefault="0081621F" w:rsidP="007F76BE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69" w:type="dxa"/>
          </w:tcPr>
          <w:p w:rsidR="0081621F" w:rsidRPr="007F76BE" w:rsidRDefault="0081621F" w:rsidP="007F76BE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F76BE">
              <w:rPr>
                <w:rFonts w:ascii="Times New Roman" w:hAnsi="Times New Roman"/>
                <w:sz w:val="28"/>
                <w:szCs w:val="28"/>
              </w:rPr>
              <w:t>5-11</w:t>
            </w:r>
          </w:p>
        </w:tc>
        <w:tc>
          <w:tcPr>
            <w:tcW w:w="1982" w:type="dxa"/>
          </w:tcPr>
          <w:p w:rsidR="0081621F" w:rsidRPr="007F76BE" w:rsidRDefault="0081621F" w:rsidP="007F76BE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F76BE"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</w:tc>
        <w:tc>
          <w:tcPr>
            <w:tcW w:w="2865" w:type="dxa"/>
          </w:tcPr>
          <w:p w:rsidR="0081621F" w:rsidRPr="007F76BE" w:rsidRDefault="0081621F" w:rsidP="007F76BE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F76BE">
              <w:rPr>
                <w:rFonts w:ascii="Times New Roman" w:hAnsi="Times New Roman"/>
                <w:sz w:val="28"/>
                <w:szCs w:val="28"/>
              </w:rPr>
              <w:t>Учителя физкультуры</w:t>
            </w:r>
          </w:p>
          <w:p w:rsidR="0081621F" w:rsidRPr="007F76BE" w:rsidRDefault="0081621F" w:rsidP="007F76BE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F76BE">
              <w:rPr>
                <w:rFonts w:ascii="Times New Roman" w:hAnsi="Times New Roman"/>
                <w:sz w:val="28"/>
                <w:szCs w:val="28"/>
              </w:rPr>
              <w:t>Тренер ДЮСШ</w:t>
            </w:r>
          </w:p>
        </w:tc>
      </w:tr>
      <w:tr w:rsidR="0081621F" w:rsidRPr="007F76BE" w:rsidTr="007F76BE">
        <w:tc>
          <w:tcPr>
            <w:tcW w:w="862" w:type="dxa"/>
          </w:tcPr>
          <w:p w:rsidR="0081621F" w:rsidRPr="007F76BE" w:rsidRDefault="0081621F" w:rsidP="007F76BE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F76BE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232" w:type="dxa"/>
          </w:tcPr>
          <w:p w:rsidR="0081621F" w:rsidRPr="007F76BE" w:rsidRDefault="0081621F" w:rsidP="007F76BE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F76BE">
              <w:rPr>
                <w:rFonts w:ascii="Times New Roman" w:hAnsi="Times New Roman"/>
                <w:sz w:val="28"/>
                <w:szCs w:val="28"/>
              </w:rPr>
              <w:t>Спортивные игры</w:t>
            </w:r>
          </w:p>
          <w:p w:rsidR="0081621F" w:rsidRPr="007F76BE" w:rsidRDefault="0081621F" w:rsidP="007F76BE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F76BE">
              <w:rPr>
                <w:rFonts w:ascii="Times New Roman" w:hAnsi="Times New Roman"/>
                <w:sz w:val="28"/>
                <w:szCs w:val="28"/>
              </w:rPr>
              <w:t xml:space="preserve"> в честь праздника Покрова Пресвятой Богородицы.</w:t>
            </w:r>
          </w:p>
          <w:p w:rsidR="0081621F" w:rsidRPr="007F76BE" w:rsidRDefault="0081621F" w:rsidP="007F76BE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69" w:type="dxa"/>
          </w:tcPr>
          <w:p w:rsidR="0081621F" w:rsidRPr="007F76BE" w:rsidRDefault="0081621F" w:rsidP="007F76BE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F76BE">
              <w:rPr>
                <w:rFonts w:ascii="Times New Roman" w:hAnsi="Times New Roman"/>
                <w:sz w:val="28"/>
                <w:szCs w:val="28"/>
              </w:rPr>
              <w:t>8-11</w:t>
            </w:r>
          </w:p>
        </w:tc>
        <w:tc>
          <w:tcPr>
            <w:tcW w:w="1982" w:type="dxa"/>
          </w:tcPr>
          <w:p w:rsidR="0081621F" w:rsidRPr="007F76BE" w:rsidRDefault="0081621F" w:rsidP="007F76BE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F76BE"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</w:tc>
        <w:tc>
          <w:tcPr>
            <w:tcW w:w="2865" w:type="dxa"/>
          </w:tcPr>
          <w:p w:rsidR="0081621F" w:rsidRPr="007F76BE" w:rsidRDefault="0081621F" w:rsidP="007F76BE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F76BE">
              <w:rPr>
                <w:rFonts w:ascii="Times New Roman" w:hAnsi="Times New Roman"/>
                <w:sz w:val="28"/>
                <w:szCs w:val="28"/>
              </w:rPr>
              <w:t>Учителя физкультуры</w:t>
            </w:r>
          </w:p>
        </w:tc>
      </w:tr>
      <w:tr w:rsidR="0081621F" w:rsidRPr="007F76BE" w:rsidTr="007F76BE">
        <w:tc>
          <w:tcPr>
            <w:tcW w:w="862" w:type="dxa"/>
          </w:tcPr>
          <w:p w:rsidR="0081621F" w:rsidRPr="007F76BE" w:rsidRDefault="0081621F" w:rsidP="007F76BE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F76BE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232" w:type="dxa"/>
          </w:tcPr>
          <w:p w:rsidR="0081621F" w:rsidRPr="007F76BE" w:rsidRDefault="0081621F" w:rsidP="007F76BE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F76BE">
              <w:rPr>
                <w:rFonts w:ascii="Times New Roman" w:hAnsi="Times New Roman"/>
                <w:sz w:val="28"/>
                <w:szCs w:val="28"/>
              </w:rPr>
              <w:t>Призывник 2020</w:t>
            </w:r>
          </w:p>
          <w:p w:rsidR="0081621F" w:rsidRPr="007F76BE" w:rsidRDefault="0081621F" w:rsidP="007F76BE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69" w:type="dxa"/>
          </w:tcPr>
          <w:p w:rsidR="0081621F" w:rsidRPr="007F76BE" w:rsidRDefault="0081621F" w:rsidP="007F76BE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F76BE">
              <w:rPr>
                <w:rFonts w:ascii="Times New Roman" w:hAnsi="Times New Roman"/>
                <w:sz w:val="28"/>
                <w:szCs w:val="28"/>
              </w:rPr>
              <w:t>9-11</w:t>
            </w:r>
          </w:p>
        </w:tc>
        <w:tc>
          <w:tcPr>
            <w:tcW w:w="1982" w:type="dxa"/>
          </w:tcPr>
          <w:p w:rsidR="0081621F" w:rsidRPr="007F76BE" w:rsidRDefault="0081621F" w:rsidP="007F76BE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F76BE">
              <w:rPr>
                <w:rFonts w:ascii="Times New Roman" w:hAnsi="Times New Roman"/>
                <w:sz w:val="28"/>
                <w:szCs w:val="28"/>
              </w:rPr>
              <w:t>Ноябрь</w:t>
            </w:r>
          </w:p>
        </w:tc>
        <w:tc>
          <w:tcPr>
            <w:tcW w:w="2865" w:type="dxa"/>
          </w:tcPr>
          <w:p w:rsidR="0081621F" w:rsidRPr="007F76BE" w:rsidRDefault="0081621F" w:rsidP="007F76BE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F76BE">
              <w:rPr>
                <w:rFonts w:ascii="Times New Roman" w:hAnsi="Times New Roman"/>
                <w:sz w:val="28"/>
                <w:szCs w:val="28"/>
              </w:rPr>
              <w:t>Учителя физкультуры</w:t>
            </w:r>
          </w:p>
          <w:p w:rsidR="0081621F" w:rsidRPr="007F76BE" w:rsidRDefault="0081621F" w:rsidP="007F76BE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F76BE">
              <w:rPr>
                <w:rFonts w:ascii="Times New Roman" w:hAnsi="Times New Roman"/>
                <w:sz w:val="28"/>
                <w:szCs w:val="28"/>
              </w:rPr>
              <w:t>Тренер ДЮСШ</w:t>
            </w:r>
          </w:p>
        </w:tc>
      </w:tr>
      <w:tr w:rsidR="0081621F" w:rsidRPr="007F76BE" w:rsidTr="007F76BE">
        <w:tc>
          <w:tcPr>
            <w:tcW w:w="862" w:type="dxa"/>
          </w:tcPr>
          <w:p w:rsidR="0081621F" w:rsidRPr="007F76BE" w:rsidRDefault="0081621F" w:rsidP="007F76BE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F76BE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3232" w:type="dxa"/>
          </w:tcPr>
          <w:p w:rsidR="0081621F" w:rsidRPr="007F76BE" w:rsidRDefault="0081621F" w:rsidP="007F76BE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F76BE">
              <w:rPr>
                <w:rFonts w:ascii="Times New Roman" w:hAnsi="Times New Roman"/>
                <w:sz w:val="28"/>
                <w:szCs w:val="28"/>
              </w:rPr>
              <w:t xml:space="preserve">Соревнования </w:t>
            </w:r>
          </w:p>
          <w:p w:rsidR="0081621F" w:rsidRPr="007F76BE" w:rsidRDefault="0081621F" w:rsidP="007F76BE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F76BE">
              <w:rPr>
                <w:rFonts w:ascii="Times New Roman" w:hAnsi="Times New Roman"/>
                <w:sz w:val="28"/>
                <w:szCs w:val="28"/>
              </w:rPr>
              <w:t>по футболу</w:t>
            </w:r>
          </w:p>
          <w:p w:rsidR="0081621F" w:rsidRPr="007F76BE" w:rsidRDefault="0081621F" w:rsidP="007F76BE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69" w:type="dxa"/>
          </w:tcPr>
          <w:p w:rsidR="0081621F" w:rsidRPr="007F76BE" w:rsidRDefault="0081621F" w:rsidP="007F76BE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F76BE">
              <w:rPr>
                <w:rFonts w:ascii="Times New Roman" w:hAnsi="Times New Roman"/>
                <w:sz w:val="28"/>
                <w:szCs w:val="28"/>
              </w:rPr>
              <w:t>4-9</w:t>
            </w:r>
          </w:p>
        </w:tc>
        <w:tc>
          <w:tcPr>
            <w:tcW w:w="1982" w:type="dxa"/>
          </w:tcPr>
          <w:p w:rsidR="0081621F" w:rsidRPr="007F76BE" w:rsidRDefault="0081621F" w:rsidP="007F76BE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F76BE">
              <w:rPr>
                <w:rFonts w:ascii="Times New Roman" w:hAnsi="Times New Roman"/>
                <w:sz w:val="28"/>
                <w:szCs w:val="28"/>
              </w:rPr>
              <w:t>Ноябрь</w:t>
            </w:r>
          </w:p>
        </w:tc>
        <w:tc>
          <w:tcPr>
            <w:tcW w:w="2865" w:type="dxa"/>
          </w:tcPr>
          <w:p w:rsidR="0081621F" w:rsidRPr="007F76BE" w:rsidRDefault="0081621F" w:rsidP="007F76BE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F76BE">
              <w:rPr>
                <w:rFonts w:ascii="Times New Roman" w:hAnsi="Times New Roman"/>
                <w:sz w:val="28"/>
                <w:szCs w:val="28"/>
              </w:rPr>
              <w:t>Учителя физкультуры</w:t>
            </w:r>
          </w:p>
          <w:p w:rsidR="0081621F" w:rsidRPr="007F76BE" w:rsidRDefault="0081621F" w:rsidP="007F76BE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F76BE">
              <w:rPr>
                <w:rFonts w:ascii="Times New Roman" w:hAnsi="Times New Roman"/>
                <w:sz w:val="28"/>
                <w:szCs w:val="28"/>
              </w:rPr>
              <w:t>Тренер ДЮСШ</w:t>
            </w:r>
          </w:p>
          <w:p w:rsidR="0081621F" w:rsidRPr="007F76BE" w:rsidRDefault="0081621F" w:rsidP="007F76BE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F76BE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81621F" w:rsidRPr="007F76BE" w:rsidTr="007F76BE">
        <w:tc>
          <w:tcPr>
            <w:tcW w:w="862" w:type="dxa"/>
          </w:tcPr>
          <w:p w:rsidR="0081621F" w:rsidRPr="007F76BE" w:rsidRDefault="0081621F" w:rsidP="007F76BE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F76BE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3232" w:type="dxa"/>
          </w:tcPr>
          <w:p w:rsidR="0081621F" w:rsidRPr="007F76BE" w:rsidRDefault="0081621F" w:rsidP="007F76BE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F76BE">
              <w:rPr>
                <w:rFonts w:ascii="Times New Roman" w:hAnsi="Times New Roman"/>
                <w:sz w:val="28"/>
                <w:szCs w:val="28"/>
              </w:rPr>
              <w:t xml:space="preserve">Соревнования </w:t>
            </w:r>
          </w:p>
          <w:p w:rsidR="0081621F" w:rsidRPr="007F76BE" w:rsidRDefault="0081621F" w:rsidP="007F76BE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F76BE">
              <w:rPr>
                <w:rFonts w:ascii="Times New Roman" w:hAnsi="Times New Roman"/>
                <w:sz w:val="28"/>
                <w:szCs w:val="28"/>
              </w:rPr>
              <w:t>по мини-футболу.</w:t>
            </w:r>
          </w:p>
          <w:p w:rsidR="0081621F" w:rsidRPr="007F76BE" w:rsidRDefault="0081621F" w:rsidP="007F76BE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69" w:type="dxa"/>
          </w:tcPr>
          <w:p w:rsidR="0081621F" w:rsidRPr="007F76BE" w:rsidRDefault="0081621F" w:rsidP="007F76BE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F76BE">
              <w:rPr>
                <w:rFonts w:ascii="Times New Roman" w:hAnsi="Times New Roman"/>
                <w:sz w:val="28"/>
                <w:szCs w:val="28"/>
              </w:rPr>
              <w:t>2-8</w:t>
            </w:r>
          </w:p>
        </w:tc>
        <w:tc>
          <w:tcPr>
            <w:tcW w:w="1982" w:type="dxa"/>
          </w:tcPr>
          <w:p w:rsidR="0081621F" w:rsidRPr="007F76BE" w:rsidRDefault="0081621F" w:rsidP="007F76BE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F76BE">
              <w:rPr>
                <w:rFonts w:ascii="Times New Roman" w:hAnsi="Times New Roman"/>
                <w:sz w:val="28"/>
                <w:szCs w:val="28"/>
              </w:rPr>
              <w:t>Декабрь</w:t>
            </w:r>
          </w:p>
        </w:tc>
        <w:tc>
          <w:tcPr>
            <w:tcW w:w="2865" w:type="dxa"/>
          </w:tcPr>
          <w:p w:rsidR="0081621F" w:rsidRPr="007F76BE" w:rsidRDefault="0081621F" w:rsidP="007F76BE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F76BE">
              <w:rPr>
                <w:rFonts w:ascii="Times New Roman" w:hAnsi="Times New Roman"/>
                <w:sz w:val="28"/>
                <w:szCs w:val="28"/>
              </w:rPr>
              <w:t>Учителя физкультуры</w:t>
            </w:r>
          </w:p>
          <w:p w:rsidR="0081621F" w:rsidRPr="007F76BE" w:rsidRDefault="0081621F" w:rsidP="007F76BE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F76BE">
              <w:rPr>
                <w:rFonts w:ascii="Times New Roman" w:hAnsi="Times New Roman"/>
                <w:sz w:val="28"/>
                <w:szCs w:val="28"/>
              </w:rPr>
              <w:t>Тренер ДЮСШ</w:t>
            </w:r>
          </w:p>
        </w:tc>
      </w:tr>
      <w:tr w:rsidR="0081621F" w:rsidRPr="007F76BE" w:rsidTr="007F76BE">
        <w:tc>
          <w:tcPr>
            <w:tcW w:w="862" w:type="dxa"/>
          </w:tcPr>
          <w:p w:rsidR="0081621F" w:rsidRPr="007F76BE" w:rsidRDefault="0081621F" w:rsidP="007F76BE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F76BE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3232" w:type="dxa"/>
          </w:tcPr>
          <w:p w:rsidR="0081621F" w:rsidRPr="007F76BE" w:rsidRDefault="0081621F" w:rsidP="007F76BE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F76BE">
              <w:rPr>
                <w:rFonts w:ascii="Times New Roman" w:hAnsi="Times New Roman"/>
                <w:sz w:val="28"/>
                <w:szCs w:val="28"/>
              </w:rPr>
              <w:t>Соревнования</w:t>
            </w:r>
          </w:p>
          <w:p w:rsidR="0081621F" w:rsidRPr="007F76BE" w:rsidRDefault="0081621F" w:rsidP="007F76BE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F76BE">
              <w:rPr>
                <w:rFonts w:ascii="Times New Roman" w:hAnsi="Times New Roman"/>
                <w:sz w:val="28"/>
                <w:szCs w:val="28"/>
              </w:rPr>
              <w:t xml:space="preserve"> по волейболу.</w:t>
            </w:r>
          </w:p>
          <w:p w:rsidR="0081621F" w:rsidRPr="007F76BE" w:rsidRDefault="0081621F" w:rsidP="007F76BE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69" w:type="dxa"/>
          </w:tcPr>
          <w:p w:rsidR="0081621F" w:rsidRPr="007F76BE" w:rsidRDefault="0081621F" w:rsidP="007F76BE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F76BE">
              <w:rPr>
                <w:rFonts w:ascii="Times New Roman" w:hAnsi="Times New Roman"/>
                <w:sz w:val="28"/>
                <w:szCs w:val="28"/>
              </w:rPr>
              <w:t>6-9</w:t>
            </w:r>
          </w:p>
        </w:tc>
        <w:tc>
          <w:tcPr>
            <w:tcW w:w="1982" w:type="dxa"/>
          </w:tcPr>
          <w:p w:rsidR="0081621F" w:rsidRPr="007F76BE" w:rsidRDefault="0081621F" w:rsidP="007F76BE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F76BE">
              <w:rPr>
                <w:rFonts w:ascii="Times New Roman" w:hAnsi="Times New Roman"/>
                <w:sz w:val="28"/>
                <w:szCs w:val="28"/>
              </w:rPr>
              <w:t>Январь</w:t>
            </w:r>
          </w:p>
        </w:tc>
        <w:tc>
          <w:tcPr>
            <w:tcW w:w="2865" w:type="dxa"/>
          </w:tcPr>
          <w:p w:rsidR="0081621F" w:rsidRPr="007F76BE" w:rsidRDefault="0081621F" w:rsidP="007F76BE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F76BE">
              <w:rPr>
                <w:rFonts w:ascii="Times New Roman" w:hAnsi="Times New Roman"/>
                <w:sz w:val="28"/>
                <w:szCs w:val="28"/>
              </w:rPr>
              <w:t>Учителя физкультуры</w:t>
            </w:r>
          </w:p>
          <w:p w:rsidR="0081621F" w:rsidRPr="007F76BE" w:rsidRDefault="0081621F" w:rsidP="007F76BE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F76BE">
              <w:rPr>
                <w:rFonts w:ascii="Times New Roman" w:hAnsi="Times New Roman"/>
                <w:sz w:val="28"/>
                <w:szCs w:val="28"/>
              </w:rPr>
              <w:t>Тренер ДЮСШ</w:t>
            </w:r>
          </w:p>
        </w:tc>
      </w:tr>
      <w:tr w:rsidR="0081621F" w:rsidRPr="007F76BE" w:rsidTr="007F76BE">
        <w:tc>
          <w:tcPr>
            <w:tcW w:w="862" w:type="dxa"/>
          </w:tcPr>
          <w:p w:rsidR="0081621F" w:rsidRPr="007F76BE" w:rsidRDefault="0081621F" w:rsidP="007F76BE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F76BE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3232" w:type="dxa"/>
          </w:tcPr>
          <w:p w:rsidR="0081621F" w:rsidRPr="007F76BE" w:rsidRDefault="0081621F" w:rsidP="007F76BE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F76BE">
              <w:rPr>
                <w:rFonts w:ascii="Times New Roman" w:hAnsi="Times New Roman"/>
                <w:sz w:val="28"/>
                <w:szCs w:val="28"/>
              </w:rPr>
              <w:t xml:space="preserve">Соревнования </w:t>
            </w:r>
          </w:p>
          <w:p w:rsidR="0081621F" w:rsidRPr="007F76BE" w:rsidRDefault="0081621F" w:rsidP="007F76BE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F76BE">
              <w:rPr>
                <w:rFonts w:ascii="Times New Roman" w:hAnsi="Times New Roman"/>
                <w:sz w:val="28"/>
                <w:szCs w:val="28"/>
              </w:rPr>
              <w:t>по баскетболу.</w:t>
            </w:r>
          </w:p>
          <w:p w:rsidR="0081621F" w:rsidRPr="007F76BE" w:rsidRDefault="0081621F" w:rsidP="007F76BE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69" w:type="dxa"/>
          </w:tcPr>
          <w:p w:rsidR="0081621F" w:rsidRPr="007F76BE" w:rsidRDefault="0081621F" w:rsidP="007F76BE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F76BE">
              <w:rPr>
                <w:rFonts w:ascii="Times New Roman" w:hAnsi="Times New Roman"/>
                <w:sz w:val="28"/>
                <w:szCs w:val="28"/>
              </w:rPr>
              <w:t>5-11</w:t>
            </w:r>
          </w:p>
        </w:tc>
        <w:tc>
          <w:tcPr>
            <w:tcW w:w="1982" w:type="dxa"/>
          </w:tcPr>
          <w:p w:rsidR="0081621F" w:rsidRPr="007F76BE" w:rsidRDefault="0081621F" w:rsidP="007F76BE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F76BE">
              <w:rPr>
                <w:rFonts w:ascii="Times New Roman" w:hAnsi="Times New Roman"/>
                <w:sz w:val="28"/>
                <w:szCs w:val="28"/>
              </w:rPr>
              <w:t>Январь</w:t>
            </w:r>
          </w:p>
        </w:tc>
        <w:tc>
          <w:tcPr>
            <w:tcW w:w="2865" w:type="dxa"/>
          </w:tcPr>
          <w:p w:rsidR="0081621F" w:rsidRPr="007F76BE" w:rsidRDefault="0081621F" w:rsidP="007F76BE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F76BE">
              <w:rPr>
                <w:rFonts w:ascii="Times New Roman" w:hAnsi="Times New Roman"/>
                <w:sz w:val="28"/>
                <w:szCs w:val="28"/>
              </w:rPr>
              <w:t>Учителя физкультуры</w:t>
            </w:r>
          </w:p>
        </w:tc>
      </w:tr>
      <w:tr w:rsidR="0081621F" w:rsidRPr="007F76BE" w:rsidTr="007F76BE">
        <w:tc>
          <w:tcPr>
            <w:tcW w:w="862" w:type="dxa"/>
          </w:tcPr>
          <w:p w:rsidR="0081621F" w:rsidRPr="007F76BE" w:rsidRDefault="0081621F" w:rsidP="007F76BE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F76BE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3232" w:type="dxa"/>
          </w:tcPr>
          <w:p w:rsidR="0081621F" w:rsidRPr="007F76BE" w:rsidRDefault="0081621F" w:rsidP="007F76BE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F76BE">
              <w:rPr>
                <w:rFonts w:ascii="Times New Roman" w:hAnsi="Times New Roman"/>
                <w:sz w:val="28"/>
                <w:szCs w:val="28"/>
              </w:rPr>
              <w:t xml:space="preserve">Спортивные эстафеты </w:t>
            </w:r>
          </w:p>
          <w:p w:rsidR="0081621F" w:rsidRPr="007F76BE" w:rsidRDefault="0081621F" w:rsidP="007F76BE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F76BE">
              <w:rPr>
                <w:rFonts w:ascii="Times New Roman" w:hAnsi="Times New Roman"/>
                <w:sz w:val="28"/>
                <w:szCs w:val="28"/>
              </w:rPr>
              <w:t>в честь празднования 23 февраля.</w:t>
            </w:r>
          </w:p>
          <w:p w:rsidR="0081621F" w:rsidRPr="007F76BE" w:rsidRDefault="0081621F" w:rsidP="007F76BE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69" w:type="dxa"/>
          </w:tcPr>
          <w:p w:rsidR="0081621F" w:rsidRPr="007F76BE" w:rsidRDefault="0081621F" w:rsidP="007F76BE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F76BE">
              <w:rPr>
                <w:rFonts w:ascii="Times New Roman" w:hAnsi="Times New Roman"/>
                <w:sz w:val="28"/>
                <w:szCs w:val="28"/>
              </w:rPr>
              <w:t>1-11</w:t>
            </w:r>
          </w:p>
        </w:tc>
        <w:tc>
          <w:tcPr>
            <w:tcW w:w="1982" w:type="dxa"/>
          </w:tcPr>
          <w:p w:rsidR="0081621F" w:rsidRPr="007F76BE" w:rsidRDefault="0081621F" w:rsidP="007F76BE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F76BE">
              <w:rPr>
                <w:rFonts w:ascii="Times New Roman" w:hAnsi="Times New Roman"/>
                <w:sz w:val="28"/>
                <w:szCs w:val="28"/>
              </w:rPr>
              <w:t>Февраль</w:t>
            </w:r>
          </w:p>
        </w:tc>
        <w:tc>
          <w:tcPr>
            <w:tcW w:w="2865" w:type="dxa"/>
          </w:tcPr>
          <w:p w:rsidR="0081621F" w:rsidRPr="007F76BE" w:rsidRDefault="0081621F" w:rsidP="007F76BE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F76BE">
              <w:rPr>
                <w:rFonts w:ascii="Times New Roman" w:hAnsi="Times New Roman"/>
                <w:sz w:val="28"/>
                <w:szCs w:val="28"/>
              </w:rPr>
              <w:t>Учителя физкультуры</w:t>
            </w:r>
          </w:p>
          <w:p w:rsidR="0081621F" w:rsidRPr="007F76BE" w:rsidRDefault="0081621F" w:rsidP="007F76BE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F76BE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81621F" w:rsidRPr="007F76BE" w:rsidTr="007F76BE">
        <w:tc>
          <w:tcPr>
            <w:tcW w:w="862" w:type="dxa"/>
          </w:tcPr>
          <w:p w:rsidR="0081621F" w:rsidRPr="007F76BE" w:rsidRDefault="0081621F" w:rsidP="007F76BE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F76BE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3232" w:type="dxa"/>
          </w:tcPr>
          <w:p w:rsidR="0081621F" w:rsidRPr="007F76BE" w:rsidRDefault="0081621F" w:rsidP="007F76BE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F76BE">
              <w:rPr>
                <w:rFonts w:ascii="Times New Roman" w:hAnsi="Times New Roman"/>
                <w:sz w:val="28"/>
                <w:szCs w:val="28"/>
              </w:rPr>
              <w:t>Веселые старты</w:t>
            </w:r>
          </w:p>
          <w:p w:rsidR="0081621F" w:rsidRPr="007F76BE" w:rsidRDefault="0081621F" w:rsidP="007F76BE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F76BE">
              <w:rPr>
                <w:rFonts w:ascii="Times New Roman" w:hAnsi="Times New Roman"/>
                <w:sz w:val="28"/>
                <w:szCs w:val="28"/>
              </w:rPr>
              <w:t xml:space="preserve"> « Спортивный марафон»</w:t>
            </w:r>
          </w:p>
          <w:p w:rsidR="0081621F" w:rsidRPr="007F76BE" w:rsidRDefault="0081621F" w:rsidP="007F76BE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69" w:type="dxa"/>
          </w:tcPr>
          <w:p w:rsidR="0081621F" w:rsidRPr="007F76BE" w:rsidRDefault="0081621F" w:rsidP="007F76BE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F76BE">
              <w:rPr>
                <w:rFonts w:ascii="Times New Roman" w:hAnsi="Times New Roman"/>
                <w:sz w:val="28"/>
                <w:szCs w:val="28"/>
              </w:rPr>
              <w:t>1-11</w:t>
            </w:r>
          </w:p>
        </w:tc>
        <w:tc>
          <w:tcPr>
            <w:tcW w:w="1982" w:type="dxa"/>
          </w:tcPr>
          <w:p w:rsidR="0081621F" w:rsidRPr="007F76BE" w:rsidRDefault="0081621F" w:rsidP="007F76BE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F76BE">
              <w:rPr>
                <w:rFonts w:ascii="Times New Roman" w:hAnsi="Times New Roman"/>
                <w:sz w:val="28"/>
                <w:szCs w:val="28"/>
              </w:rPr>
              <w:t>Март</w:t>
            </w:r>
          </w:p>
        </w:tc>
        <w:tc>
          <w:tcPr>
            <w:tcW w:w="2865" w:type="dxa"/>
          </w:tcPr>
          <w:p w:rsidR="0081621F" w:rsidRPr="007F76BE" w:rsidRDefault="0081621F" w:rsidP="007F76BE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F76BE">
              <w:rPr>
                <w:rFonts w:ascii="Times New Roman" w:hAnsi="Times New Roman"/>
                <w:sz w:val="28"/>
                <w:szCs w:val="28"/>
              </w:rPr>
              <w:t>Учителя физкультуры</w:t>
            </w:r>
          </w:p>
          <w:p w:rsidR="0081621F" w:rsidRPr="007F76BE" w:rsidRDefault="0081621F" w:rsidP="007F76BE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F76BE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81621F" w:rsidRPr="007F76BE" w:rsidTr="007F76BE">
        <w:tc>
          <w:tcPr>
            <w:tcW w:w="862" w:type="dxa"/>
          </w:tcPr>
          <w:p w:rsidR="0081621F" w:rsidRPr="007F76BE" w:rsidRDefault="0081621F" w:rsidP="007F76BE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F76BE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3232" w:type="dxa"/>
          </w:tcPr>
          <w:p w:rsidR="0081621F" w:rsidRPr="007F76BE" w:rsidRDefault="0081621F" w:rsidP="007F76BE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F76BE">
              <w:rPr>
                <w:rFonts w:ascii="Times New Roman" w:hAnsi="Times New Roman"/>
                <w:sz w:val="28"/>
                <w:szCs w:val="28"/>
              </w:rPr>
              <w:t xml:space="preserve">Соревнования </w:t>
            </w:r>
          </w:p>
          <w:p w:rsidR="0081621F" w:rsidRPr="007F76BE" w:rsidRDefault="0081621F" w:rsidP="007F76BE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F76BE">
              <w:rPr>
                <w:rFonts w:ascii="Times New Roman" w:hAnsi="Times New Roman"/>
                <w:sz w:val="28"/>
                <w:szCs w:val="28"/>
              </w:rPr>
              <w:t>« Мама, папа, я – спортивная семья»</w:t>
            </w:r>
          </w:p>
          <w:p w:rsidR="0081621F" w:rsidRPr="007F76BE" w:rsidRDefault="0081621F" w:rsidP="007F76BE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69" w:type="dxa"/>
          </w:tcPr>
          <w:p w:rsidR="0081621F" w:rsidRPr="007F76BE" w:rsidRDefault="0081621F" w:rsidP="007F76BE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F76BE">
              <w:rPr>
                <w:rFonts w:ascii="Times New Roman" w:hAnsi="Times New Roman"/>
                <w:sz w:val="28"/>
                <w:szCs w:val="28"/>
              </w:rPr>
              <w:t>1-8</w:t>
            </w:r>
          </w:p>
        </w:tc>
        <w:tc>
          <w:tcPr>
            <w:tcW w:w="1982" w:type="dxa"/>
          </w:tcPr>
          <w:p w:rsidR="0081621F" w:rsidRPr="007F76BE" w:rsidRDefault="0081621F" w:rsidP="007F76BE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F76BE"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</w:tc>
        <w:tc>
          <w:tcPr>
            <w:tcW w:w="2865" w:type="dxa"/>
          </w:tcPr>
          <w:p w:rsidR="0081621F" w:rsidRPr="007F76BE" w:rsidRDefault="0081621F" w:rsidP="007F76BE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F76BE">
              <w:rPr>
                <w:rFonts w:ascii="Times New Roman" w:hAnsi="Times New Roman"/>
                <w:sz w:val="28"/>
                <w:szCs w:val="28"/>
              </w:rPr>
              <w:t>Учителя физкультуры</w:t>
            </w:r>
          </w:p>
          <w:p w:rsidR="0081621F" w:rsidRPr="007F76BE" w:rsidRDefault="0081621F" w:rsidP="007F76BE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F76BE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81621F" w:rsidRPr="007F76BE" w:rsidTr="007F76BE">
        <w:tc>
          <w:tcPr>
            <w:tcW w:w="862" w:type="dxa"/>
          </w:tcPr>
          <w:p w:rsidR="0081621F" w:rsidRPr="007F76BE" w:rsidRDefault="0081621F" w:rsidP="007F76BE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F76BE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3232" w:type="dxa"/>
          </w:tcPr>
          <w:p w:rsidR="0081621F" w:rsidRPr="007F76BE" w:rsidRDefault="0081621F" w:rsidP="007F76BE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F76BE">
              <w:rPr>
                <w:rFonts w:ascii="Times New Roman" w:hAnsi="Times New Roman"/>
                <w:sz w:val="28"/>
                <w:szCs w:val="28"/>
              </w:rPr>
              <w:t>Соревнования по волейболу.</w:t>
            </w:r>
          </w:p>
          <w:p w:rsidR="0081621F" w:rsidRPr="007F76BE" w:rsidRDefault="0081621F" w:rsidP="007F76BE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69" w:type="dxa"/>
          </w:tcPr>
          <w:p w:rsidR="0081621F" w:rsidRPr="007F76BE" w:rsidRDefault="0081621F" w:rsidP="007F76BE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F76BE">
              <w:rPr>
                <w:rFonts w:ascii="Times New Roman" w:hAnsi="Times New Roman"/>
                <w:sz w:val="28"/>
                <w:szCs w:val="28"/>
              </w:rPr>
              <w:t>5-11</w:t>
            </w:r>
          </w:p>
        </w:tc>
        <w:tc>
          <w:tcPr>
            <w:tcW w:w="1982" w:type="dxa"/>
          </w:tcPr>
          <w:p w:rsidR="0081621F" w:rsidRPr="007F76BE" w:rsidRDefault="0081621F" w:rsidP="007F76BE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F76BE"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</w:tc>
        <w:tc>
          <w:tcPr>
            <w:tcW w:w="2865" w:type="dxa"/>
          </w:tcPr>
          <w:p w:rsidR="0081621F" w:rsidRPr="007F76BE" w:rsidRDefault="0081621F" w:rsidP="007F76BE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F76BE">
              <w:rPr>
                <w:rFonts w:ascii="Times New Roman" w:hAnsi="Times New Roman"/>
                <w:sz w:val="28"/>
                <w:szCs w:val="28"/>
              </w:rPr>
              <w:t>Учителя физкультуры</w:t>
            </w:r>
          </w:p>
          <w:p w:rsidR="0081621F" w:rsidRPr="007F76BE" w:rsidRDefault="0081621F" w:rsidP="007F76BE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F76BE">
              <w:rPr>
                <w:rFonts w:ascii="Times New Roman" w:hAnsi="Times New Roman"/>
                <w:sz w:val="28"/>
                <w:szCs w:val="28"/>
              </w:rPr>
              <w:t>Тренер ДЮСШ</w:t>
            </w:r>
          </w:p>
        </w:tc>
      </w:tr>
      <w:tr w:rsidR="0081621F" w:rsidRPr="007F76BE" w:rsidTr="007F76BE">
        <w:tc>
          <w:tcPr>
            <w:tcW w:w="862" w:type="dxa"/>
          </w:tcPr>
          <w:p w:rsidR="0081621F" w:rsidRPr="007F76BE" w:rsidRDefault="0081621F" w:rsidP="007F76BE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F76BE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3232" w:type="dxa"/>
          </w:tcPr>
          <w:p w:rsidR="0081621F" w:rsidRPr="007F76BE" w:rsidRDefault="0081621F" w:rsidP="007F76BE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F76BE">
              <w:rPr>
                <w:rFonts w:ascii="Times New Roman" w:hAnsi="Times New Roman"/>
                <w:sz w:val="28"/>
                <w:szCs w:val="28"/>
              </w:rPr>
              <w:t>Соревнования по ОФП.</w:t>
            </w:r>
          </w:p>
          <w:p w:rsidR="0081621F" w:rsidRPr="007F76BE" w:rsidRDefault="0081621F" w:rsidP="007F76BE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69" w:type="dxa"/>
          </w:tcPr>
          <w:p w:rsidR="0081621F" w:rsidRPr="007F76BE" w:rsidRDefault="0081621F" w:rsidP="007F76BE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F76BE">
              <w:rPr>
                <w:rFonts w:ascii="Times New Roman" w:hAnsi="Times New Roman"/>
                <w:sz w:val="28"/>
                <w:szCs w:val="28"/>
              </w:rPr>
              <w:t>1-11</w:t>
            </w:r>
          </w:p>
        </w:tc>
        <w:tc>
          <w:tcPr>
            <w:tcW w:w="1982" w:type="dxa"/>
          </w:tcPr>
          <w:p w:rsidR="0081621F" w:rsidRPr="007F76BE" w:rsidRDefault="0081621F" w:rsidP="007F76BE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F76BE"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  <w:tc>
          <w:tcPr>
            <w:tcW w:w="2865" w:type="dxa"/>
          </w:tcPr>
          <w:p w:rsidR="0081621F" w:rsidRPr="007F76BE" w:rsidRDefault="0081621F" w:rsidP="007F76BE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F76BE">
              <w:rPr>
                <w:rFonts w:ascii="Times New Roman" w:hAnsi="Times New Roman"/>
                <w:sz w:val="28"/>
                <w:szCs w:val="28"/>
              </w:rPr>
              <w:t>Учителя физкультуры</w:t>
            </w:r>
          </w:p>
          <w:p w:rsidR="0081621F" w:rsidRPr="007F76BE" w:rsidRDefault="0081621F" w:rsidP="007F76BE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F76BE">
              <w:rPr>
                <w:rFonts w:ascii="Times New Roman" w:hAnsi="Times New Roman"/>
                <w:sz w:val="28"/>
                <w:szCs w:val="28"/>
              </w:rPr>
              <w:t>Тренер ДЮСШ</w:t>
            </w:r>
          </w:p>
        </w:tc>
      </w:tr>
    </w:tbl>
    <w:p w:rsidR="0081621F" w:rsidRPr="003E6030" w:rsidRDefault="0081621F" w:rsidP="003E6030">
      <w:pPr>
        <w:spacing w:line="360" w:lineRule="auto"/>
        <w:rPr>
          <w:rFonts w:ascii="Times New Roman" w:hAnsi="Times New Roman"/>
          <w:sz w:val="28"/>
          <w:szCs w:val="28"/>
        </w:rPr>
      </w:pPr>
    </w:p>
    <w:sectPr w:rsidR="0081621F" w:rsidRPr="003E6030" w:rsidSect="003E6030">
      <w:pgSz w:w="11906" w:h="16838"/>
      <w:pgMar w:top="426" w:right="566" w:bottom="568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65F04"/>
    <w:rsid w:val="003E6030"/>
    <w:rsid w:val="007F76BE"/>
    <w:rsid w:val="0081621F"/>
    <w:rsid w:val="008F159B"/>
    <w:rsid w:val="00AE76D1"/>
    <w:rsid w:val="00C03A50"/>
    <w:rsid w:val="00D42424"/>
    <w:rsid w:val="00EE34F3"/>
    <w:rsid w:val="00F24BEA"/>
    <w:rsid w:val="00F65F04"/>
    <w:rsid w:val="00FC44EF"/>
    <w:rsid w:val="00FD7C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7C21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uiPriority w:val="99"/>
    <w:rsid w:val="00AE76D1"/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Grid0">
    <w:name w:val="Table Grid"/>
    <w:basedOn w:val="TableNormal"/>
    <w:uiPriority w:val="99"/>
    <w:rsid w:val="00AE76D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D424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4242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2248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48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28</TotalTime>
  <Pages>3</Pages>
  <Words>183</Words>
  <Characters>1047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</dc:creator>
  <cp:keywords/>
  <dc:description/>
  <cp:lastModifiedBy>User</cp:lastModifiedBy>
  <cp:revision>4</cp:revision>
  <cp:lastPrinted>2020-11-06T09:36:00Z</cp:lastPrinted>
  <dcterms:created xsi:type="dcterms:W3CDTF">2020-11-06T09:09:00Z</dcterms:created>
  <dcterms:modified xsi:type="dcterms:W3CDTF">2020-11-09T10:25:00Z</dcterms:modified>
</cp:coreProperties>
</file>